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6"/>
        <w:gridCol w:w="20"/>
        <w:gridCol w:w="6664"/>
      </w:tblGrid>
      <w:tr w:rsidR="0090596C" w:rsidRPr="00004EAE" w14:paraId="28B8293C" w14:textId="77777777" w:rsidTr="00A26B1A">
        <w:tc>
          <w:tcPr>
            <w:tcW w:w="5000" w:type="pct"/>
            <w:gridSpan w:val="3"/>
            <w:shd w:val="clear" w:color="auto" w:fill="9ABFDF"/>
          </w:tcPr>
          <w:p w14:paraId="30B4F217" w14:textId="4A4DA613" w:rsidR="00650259" w:rsidRPr="00004EAE" w:rsidRDefault="004A2B97" w:rsidP="0090596C">
            <w:pPr>
              <w:pStyle w:val="Heading1"/>
              <w:outlineLvl w:val="0"/>
              <w:rPr>
                <w:sz w:val="24"/>
                <w:szCs w:val="24"/>
              </w:rPr>
            </w:pPr>
            <w:proofErr w:type="spellStart"/>
            <w:r w:rsidRPr="00004EAE">
              <w:rPr>
                <w:sz w:val="24"/>
                <w:szCs w:val="24"/>
              </w:rPr>
              <w:t>Données</w:t>
            </w:r>
            <w:proofErr w:type="spellEnd"/>
            <w:r w:rsidRPr="00004EAE">
              <w:rPr>
                <w:sz w:val="24"/>
                <w:szCs w:val="24"/>
              </w:rPr>
              <w:t xml:space="preserve"> d</w:t>
            </w:r>
            <w:r w:rsidR="00C8071D">
              <w:rPr>
                <w:sz w:val="24"/>
                <w:szCs w:val="24"/>
              </w:rPr>
              <w:t xml:space="preserve">e </w:t>
            </w:r>
            <w:proofErr w:type="spellStart"/>
            <w:r w:rsidR="00C8071D">
              <w:rPr>
                <w:sz w:val="24"/>
                <w:szCs w:val="24"/>
              </w:rPr>
              <w:t>l’</w:t>
            </w:r>
            <w:r w:rsidRPr="00004EAE">
              <w:rPr>
                <w:sz w:val="24"/>
                <w:szCs w:val="24"/>
              </w:rPr>
              <w:t>entreprise</w:t>
            </w:r>
            <w:proofErr w:type="spellEnd"/>
          </w:p>
        </w:tc>
      </w:tr>
      <w:tr w:rsidR="00F642AA" w:rsidRPr="00F642AA" w14:paraId="54C1277F" w14:textId="77777777" w:rsidTr="00296A13">
        <w:tc>
          <w:tcPr>
            <w:tcW w:w="1269" w:type="pct"/>
            <w:gridSpan w:val="2"/>
            <w:vAlign w:val="bottom"/>
          </w:tcPr>
          <w:p w14:paraId="3C12A436" w14:textId="269F333B" w:rsidR="00F642AA" w:rsidRPr="0096166C" w:rsidRDefault="004A2B97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 xml:space="preserve">Nom </w:t>
            </w:r>
            <w:proofErr w:type="spellStart"/>
            <w:r w:rsidRPr="0096166C">
              <w:rPr>
                <w:sz w:val="22"/>
                <w:szCs w:val="22"/>
              </w:rPr>
              <w:t>d’entreprise</w:t>
            </w:r>
            <w:proofErr w:type="spellEnd"/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3232750C" w14:textId="77777777" w:rsidR="00F642AA" w:rsidRPr="0096166C" w:rsidRDefault="00F642A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61330C" w:rsidRPr="00F642AA" w14:paraId="4EA6C7B5" w14:textId="77777777" w:rsidTr="00296A13">
        <w:tc>
          <w:tcPr>
            <w:tcW w:w="1269" w:type="pct"/>
            <w:gridSpan w:val="2"/>
            <w:vAlign w:val="bottom"/>
          </w:tcPr>
          <w:p w14:paraId="27ADB066" w14:textId="539FA419" w:rsidR="0061330C" w:rsidRPr="0096166C" w:rsidRDefault="0061330C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 xml:space="preserve">N° de </w:t>
            </w:r>
            <w:r w:rsidR="00145703" w:rsidRPr="0096166C">
              <w:rPr>
                <w:sz w:val="22"/>
                <w:szCs w:val="22"/>
              </w:rPr>
              <w:t>TVA</w:t>
            </w:r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4D54F0CD" w14:textId="6A64445F" w:rsidR="0061330C" w:rsidRPr="0096166C" w:rsidRDefault="0061330C" w:rsidP="00F642AA">
            <w:pPr>
              <w:spacing w:before="120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>BE-</w:t>
            </w:r>
            <w:r w:rsidR="00C8071D" w:rsidRPr="0096166C">
              <w:rPr>
                <w:sz w:val="22"/>
                <w:szCs w:val="22"/>
              </w:rPr>
              <w:t>0</w:t>
            </w:r>
            <w:r w:rsidRPr="0096166C">
              <w:rPr>
                <w:sz w:val="22"/>
                <w:szCs w:val="22"/>
              </w:rPr>
              <w:t xml:space="preserve">                                                          </w:t>
            </w:r>
          </w:p>
        </w:tc>
      </w:tr>
      <w:tr w:rsidR="00F642AA" w:rsidRPr="00F642AA" w14:paraId="462D92E3" w14:textId="77777777" w:rsidTr="00296A13">
        <w:tc>
          <w:tcPr>
            <w:tcW w:w="1269" w:type="pct"/>
            <w:gridSpan w:val="2"/>
            <w:vAlign w:val="bottom"/>
          </w:tcPr>
          <w:p w14:paraId="59A59506" w14:textId="672E8A67" w:rsidR="00F642AA" w:rsidRPr="0096166C" w:rsidRDefault="004A2B97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proofErr w:type="spellStart"/>
            <w:r w:rsidRPr="0096166C">
              <w:rPr>
                <w:sz w:val="22"/>
                <w:szCs w:val="22"/>
              </w:rPr>
              <w:t>Rue</w:t>
            </w:r>
            <w:proofErr w:type="spellEnd"/>
            <w:r w:rsidRPr="0096166C">
              <w:rPr>
                <w:sz w:val="22"/>
                <w:szCs w:val="22"/>
              </w:rPr>
              <w:t xml:space="preserve">, </w:t>
            </w:r>
            <w:r w:rsidR="00F642AA" w:rsidRPr="0096166C">
              <w:rPr>
                <w:sz w:val="22"/>
                <w:szCs w:val="22"/>
              </w:rPr>
              <w:t xml:space="preserve">nr., </w:t>
            </w:r>
            <w:proofErr w:type="spellStart"/>
            <w:r w:rsidR="00F642AA" w:rsidRPr="0096166C">
              <w:rPr>
                <w:sz w:val="22"/>
                <w:szCs w:val="22"/>
              </w:rPr>
              <w:t>b</w:t>
            </w:r>
            <w:r w:rsidRPr="0096166C">
              <w:rPr>
                <w:sz w:val="22"/>
                <w:szCs w:val="22"/>
              </w:rPr>
              <w:t>oîte</w:t>
            </w:r>
            <w:proofErr w:type="spellEnd"/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4052DE79" w14:textId="77777777" w:rsidR="00F642AA" w:rsidRPr="0096166C" w:rsidRDefault="00F642A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642AA" w:rsidRPr="00F642AA" w14:paraId="364A6C3C" w14:textId="77777777" w:rsidTr="00296A13">
        <w:tc>
          <w:tcPr>
            <w:tcW w:w="1269" w:type="pct"/>
            <w:gridSpan w:val="2"/>
            <w:vAlign w:val="bottom"/>
          </w:tcPr>
          <w:p w14:paraId="5D68DA84" w14:textId="5A638C8E" w:rsidR="00F642AA" w:rsidRPr="0096166C" w:rsidRDefault="004A2B97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 xml:space="preserve">Code postale, </w:t>
            </w:r>
            <w:proofErr w:type="spellStart"/>
            <w:r w:rsidRPr="0096166C">
              <w:rPr>
                <w:sz w:val="22"/>
                <w:szCs w:val="22"/>
              </w:rPr>
              <w:t>lieu</w:t>
            </w:r>
            <w:proofErr w:type="spellEnd"/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1A93E1CE" w14:textId="5F883849" w:rsidR="00F642AA" w:rsidRPr="0096166C" w:rsidRDefault="00F642A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642AA" w:rsidRPr="00F642AA" w14:paraId="516B587D" w14:textId="77777777" w:rsidTr="00296A13">
        <w:tc>
          <w:tcPr>
            <w:tcW w:w="1269" w:type="pct"/>
            <w:gridSpan w:val="2"/>
            <w:vAlign w:val="bottom"/>
          </w:tcPr>
          <w:p w14:paraId="77A68EE3" w14:textId="52C8D6BC" w:rsidR="00F642AA" w:rsidRPr="0096166C" w:rsidRDefault="00F642AA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>T</w:t>
            </w:r>
            <w:r w:rsidR="004A2B97" w:rsidRPr="0096166C">
              <w:rPr>
                <w:sz w:val="22"/>
                <w:szCs w:val="22"/>
              </w:rPr>
              <w:t>él</w:t>
            </w:r>
            <w:r w:rsidR="00C8071D" w:rsidRPr="0096166C">
              <w:rPr>
                <w:sz w:val="22"/>
                <w:szCs w:val="22"/>
              </w:rPr>
              <w:t>. (carrosserie)</w:t>
            </w:r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4BC4A143" w14:textId="77777777" w:rsidR="00F642AA" w:rsidRPr="0096166C" w:rsidRDefault="00F642A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642AA" w:rsidRPr="00F642AA" w14:paraId="4494A3B3" w14:textId="77777777" w:rsidTr="00296A13">
        <w:tc>
          <w:tcPr>
            <w:tcW w:w="1269" w:type="pct"/>
            <w:gridSpan w:val="2"/>
            <w:vAlign w:val="bottom"/>
          </w:tcPr>
          <w:p w14:paraId="635F82AD" w14:textId="473572F4" w:rsidR="00F642AA" w:rsidRPr="0096166C" w:rsidRDefault="009A7BA2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65116832"/>
                <w:placeholder>
                  <w:docPart w:val="DB26248BD5D54E5B841AEE725C9E0198"/>
                </w:placeholder>
                <w:temporary/>
                <w:showingPlcHdr/>
                <w15:appearance w15:val="hidden"/>
              </w:sdtPr>
              <w:sdtEndPr/>
              <w:sdtContent>
                <w:r w:rsidR="00F642AA" w:rsidRPr="0096166C">
                  <w:rPr>
                    <w:sz w:val="22"/>
                    <w:szCs w:val="22"/>
                    <w:lang w:bidi="nl-NL"/>
                  </w:rPr>
                  <w:t>E-mail</w:t>
                </w:r>
              </w:sdtContent>
            </w:sdt>
            <w:r w:rsidR="00095D55" w:rsidRPr="0096166C">
              <w:rPr>
                <w:sz w:val="22"/>
                <w:szCs w:val="22"/>
              </w:rPr>
              <w:t xml:space="preserve"> </w:t>
            </w:r>
            <w:r w:rsidR="00C8071D" w:rsidRPr="0096166C">
              <w:rPr>
                <w:sz w:val="22"/>
                <w:szCs w:val="22"/>
              </w:rPr>
              <w:t>(</w:t>
            </w:r>
            <w:r w:rsidR="00095D55" w:rsidRPr="0096166C">
              <w:rPr>
                <w:sz w:val="22"/>
                <w:szCs w:val="22"/>
              </w:rPr>
              <w:t>carrosserie</w:t>
            </w:r>
            <w:r w:rsidR="00C8071D" w:rsidRPr="0096166C">
              <w:rPr>
                <w:sz w:val="22"/>
                <w:szCs w:val="22"/>
              </w:rPr>
              <w:t>)</w:t>
            </w:r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62251B49" w14:textId="61799AF0" w:rsidR="00F642AA" w:rsidRPr="0096166C" w:rsidRDefault="00F642A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56520A" w:rsidRPr="00F642AA" w14:paraId="6DE57C25" w14:textId="77777777" w:rsidTr="00C8071D">
        <w:tc>
          <w:tcPr>
            <w:tcW w:w="1269" w:type="pct"/>
            <w:gridSpan w:val="2"/>
            <w:vAlign w:val="bottom"/>
          </w:tcPr>
          <w:p w14:paraId="58070C3A" w14:textId="44E17740" w:rsidR="0056520A" w:rsidRPr="0096166C" w:rsidRDefault="0056520A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 xml:space="preserve">E-mail </w:t>
            </w:r>
            <w:proofErr w:type="spellStart"/>
            <w:r w:rsidRPr="0096166C">
              <w:rPr>
                <w:sz w:val="22"/>
                <w:szCs w:val="22"/>
              </w:rPr>
              <w:t>comptabilité</w:t>
            </w:r>
            <w:proofErr w:type="spellEnd"/>
          </w:p>
        </w:tc>
        <w:tc>
          <w:tcPr>
            <w:tcW w:w="3731" w:type="pct"/>
            <w:tcBorders>
              <w:bottom w:val="single" w:sz="4" w:space="0" w:color="auto"/>
            </w:tcBorders>
            <w:vAlign w:val="bottom"/>
          </w:tcPr>
          <w:p w14:paraId="216D01A9" w14:textId="77777777" w:rsidR="0056520A" w:rsidRPr="0096166C" w:rsidRDefault="0056520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642AA" w:rsidRPr="00F642AA" w14:paraId="3B1C427D" w14:textId="77777777" w:rsidTr="00C8071D">
        <w:tc>
          <w:tcPr>
            <w:tcW w:w="1269" w:type="pct"/>
            <w:gridSpan w:val="2"/>
            <w:vAlign w:val="bottom"/>
          </w:tcPr>
          <w:p w14:paraId="4E5F5AAA" w14:textId="3DB39634" w:rsidR="00F642AA" w:rsidRPr="0096166C" w:rsidRDefault="004A2B97" w:rsidP="00F642AA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96166C">
              <w:rPr>
                <w:sz w:val="22"/>
                <w:szCs w:val="22"/>
              </w:rPr>
              <w:t>Site web</w:t>
            </w:r>
          </w:p>
        </w:tc>
        <w:tc>
          <w:tcPr>
            <w:tcW w:w="37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25FB08" w14:textId="77777777" w:rsidR="00F642AA" w:rsidRPr="0096166C" w:rsidRDefault="00F642AA" w:rsidP="00F642AA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C8071D" w:rsidRPr="00F642AA" w14:paraId="5B703E53" w14:textId="77777777" w:rsidTr="00C8071D">
        <w:tc>
          <w:tcPr>
            <w:tcW w:w="1269" w:type="pct"/>
            <w:gridSpan w:val="2"/>
            <w:vAlign w:val="bottom"/>
          </w:tcPr>
          <w:p w14:paraId="20BDC5BD" w14:textId="77777777" w:rsidR="00C8071D" w:rsidRPr="00C5553B" w:rsidRDefault="00C8071D" w:rsidP="00C8071D">
            <w:pPr>
              <w:pStyle w:val="NormalIndent"/>
              <w:ind w:left="0"/>
              <w:jc w:val="both"/>
              <w:rPr>
                <w:sz w:val="12"/>
                <w:szCs w:val="12"/>
              </w:rPr>
            </w:pPr>
          </w:p>
        </w:tc>
        <w:tc>
          <w:tcPr>
            <w:tcW w:w="3731" w:type="pct"/>
            <w:tcBorders>
              <w:top w:val="single" w:sz="4" w:space="0" w:color="auto"/>
            </w:tcBorders>
            <w:vAlign w:val="bottom"/>
          </w:tcPr>
          <w:p w14:paraId="2B579EB5" w14:textId="77777777" w:rsidR="00C8071D" w:rsidRPr="00C5553B" w:rsidRDefault="00C8071D" w:rsidP="00F642AA">
            <w:pPr>
              <w:spacing w:before="120"/>
              <w:jc w:val="both"/>
              <w:rPr>
                <w:sz w:val="12"/>
                <w:szCs w:val="12"/>
              </w:rPr>
            </w:pPr>
          </w:p>
        </w:tc>
      </w:tr>
      <w:tr w:rsidR="00C8071D" w:rsidRPr="00004EAE" w14:paraId="401AA256" w14:textId="77777777" w:rsidTr="00C8071D">
        <w:tc>
          <w:tcPr>
            <w:tcW w:w="5000" w:type="pct"/>
            <w:gridSpan w:val="3"/>
            <w:shd w:val="clear" w:color="auto" w:fill="9ABFDF"/>
          </w:tcPr>
          <w:p w14:paraId="66DCCFBE" w14:textId="4207B8D5" w:rsidR="00C8071D" w:rsidRPr="00004EAE" w:rsidRDefault="00C8071D" w:rsidP="007061CE">
            <w:pPr>
              <w:pStyle w:val="Heading1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Infos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</w:t>
            </w:r>
            <w:r w:rsidRPr="00004EAE">
              <w:rPr>
                <w:sz w:val="24"/>
                <w:szCs w:val="24"/>
              </w:rPr>
              <w:t>’entreprise</w:t>
            </w:r>
            <w:proofErr w:type="spellEnd"/>
          </w:p>
        </w:tc>
      </w:tr>
      <w:tr w:rsidR="00C8071D" w:rsidRPr="00D63846" w14:paraId="1239D147" w14:textId="77777777" w:rsidTr="007061CE">
        <w:tc>
          <w:tcPr>
            <w:tcW w:w="1258" w:type="pct"/>
            <w:vAlign w:val="bottom"/>
          </w:tcPr>
          <w:p w14:paraId="02D651AC" w14:textId="07235266" w:rsidR="00C8071D" w:rsidRPr="00D63846" w:rsidRDefault="00C8071D" w:rsidP="007061CE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Membre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fédération</w:t>
            </w:r>
            <w:proofErr w:type="spellEnd"/>
          </w:p>
        </w:tc>
        <w:tc>
          <w:tcPr>
            <w:tcW w:w="3742" w:type="pct"/>
            <w:gridSpan w:val="2"/>
            <w:vAlign w:val="bottom"/>
          </w:tcPr>
          <w:p w14:paraId="7307EDC7" w14:textId="7C0A4557" w:rsidR="00C8071D" w:rsidRPr="00D63846" w:rsidRDefault="00C8071D" w:rsidP="007061CE">
            <w:pPr>
              <w:spacing w:before="120"/>
              <w:jc w:val="both"/>
              <w:rPr>
                <w:sz w:val="22"/>
                <w:szCs w:val="22"/>
              </w:rPr>
            </w:pP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D638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OUI, Febelcar      </w:t>
            </w: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D638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OUI, _______________________                </w:t>
            </w: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D63846">
              <w:rPr>
                <w:sz w:val="22"/>
                <w:szCs w:val="22"/>
              </w:rPr>
              <w:t xml:space="preserve"> N</w:t>
            </w:r>
            <w:r>
              <w:rPr>
                <w:sz w:val="22"/>
                <w:szCs w:val="22"/>
              </w:rPr>
              <w:t>ON</w:t>
            </w:r>
          </w:p>
        </w:tc>
      </w:tr>
      <w:tr w:rsidR="00C8071D" w:rsidRPr="00D63846" w14:paraId="3B12628C" w14:textId="77777777" w:rsidTr="007061CE">
        <w:tc>
          <w:tcPr>
            <w:tcW w:w="1258" w:type="pct"/>
            <w:vAlign w:val="bottom"/>
          </w:tcPr>
          <w:p w14:paraId="4F1E3D13" w14:textId="2ED10AA2" w:rsidR="00C8071D" w:rsidRPr="00D63846" w:rsidRDefault="00C8071D" w:rsidP="007061CE">
            <w:pPr>
              <w:pStyle w:val="NormalIndent"/>
              <w:ind w:left="3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Membre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réseau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commerciale</w:t>
            </w:r>
            <w:proofErr w:type="spellEnd"/>
            <w:r w:rsidRPr="00D6384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42" w:type="pct"/>
            <w:gridSpan w:val="2"/>
            <w:vAlign w:val="bottom"/>
          </w:tcPr>
          <w:p w14:paraId="5619E927" w14:textId="155DF649" w:rsidR="00C8071D" w:rsidRPr="00D63846" w:rsidRDefault="00C8071D" w:rsidP="007061CE">
            <w:pPr>
              <w:spacing w:before="120"/>
              <w:jc w:val="both"/>
              <w:rPr>
                <w:sz w:val="22"/>
                <w:szCs w:val="22"/>
              </w:rPr>
            </w:pP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D6384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OUI, ____</w:t>
            </w:r>
            <w:r w:rsidRPr="00D63846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 xml:space="preserve">________________     </w:t>
            </w:r>
            <w:r w:rsidRPr="00D63846">
              <w:rPr>
                <w:sz w:val="22"/>
                <w:szCs w:val="22"/>
              </w:rPr>
              <w:t xml:space="preserve">          </w:t>
            </w: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D63846">
              <w:rPr>
                <w:sz w:val="22"/>
                <w:szCs w:val="22"/>
              </w:rPr>
              <w:t xml:space="preserve"> N</w:t>
            </w:r>
            <w:r>
              <w:rPr>
                <w:sz w:val="22"/>
                <w:szCs w:val="22"/>
              </w:rPr>
              <w:t>O</w:t>
            </w:r>
            <w:r w:rsidRPr="00D63846">
              <w:rPr>
                <w:sz w:val="22"/>
                <w:szCs w:val="22"/>
              </w:rPr>
              <w:t>N</w:t>
            </w:r>
          </w:p>
        </w:tc>
      </w:tr>
      <w:tr w:rsidR="00C8071D" w:rsidRPr="009A7BA2" w14:paraId="1C10BDDE" w14:textId="77777777" w:rsidTr="007061CE">
        <w:tc>
          <w:tcPr>
            <w:tcW w:w="1258" w:type="pct"/>
            <w:vAlign w:val="bottom"/>
          </w:tcPr>
          <w:p w14:paraId="4B5B657B" w14:textId="0CFC75B1" w:rsidR="00C8071D" w:rsidRPr="00C8071D" w:rsidRDefault="00C8071D" w:rsidP="007061CE">
            <w:pPr>
              <w:pStyle w:val="NormalIndent"/>
              <w:ind w:left="0"/>
              <w:rPr>
                <w:sz w:val="22"/>
                <w:szCs w:val="22"/>
                <w:lang w:val="fr-FR"/>
              </w:rPr>
            </w:pPr>
            <w:r w:rsidRPr="00C8071D">
              <w:rPr>
                <w:sz w:val="22"/>
                <w:szCs w:val="22"/>
                <w:lang w:val="fr-FR"/>
              </w:rPr>
              <w:t>Nombre</w:t>
            </w:r>
            <w:r>
              <w:rPr>
                <w:sz w:val="22"/>
                <w:szCs w:val="22"/>
                <w:lang w:val="fr-FR"/>
              </w:rPr>
              <w:t xml:space="preserve"> de </w:t>
            </w:r>
            <w:r w:rsidRPr="00C8071D">
              <w:rPr>
                <w:sz w:val="22"/>
                <w:szCs w:val="22"/>
                <w:lang w:val="fr-FR"/>
              </w:rPr>
              <w:t>producti</w:t>
            </w:r>
            <w:r>
              <w:rPr>
                <w:sz w:val="22"/>
                <w:szCs w:val="22"/>
                <w:lang w:val="fr-FR"/>
              </w:rPr>
              <w:t xml:space="preserve">fs dans la </w:t>
            </w:r>
            <w:r w:rsidRPr="00C8071D">
              <w:rPr>
                <w:sz w:val="22"/>
                <w:szCs w:val="22"/>
                <w:lang w:val="fr-FR"/>
              </w:rPr>
              <w:t xml:space="preserve">carrosserie                            </w:t>
            </w:r>
          </w:p>
        </w:tc>
        <w:tc>
          <w:tcPr>
            <w:tcW w:w="3742" w:type="pct"/>
            <w:gridSpan w:val="2"/>
            <w:vAlign w:val="bottom"/>
          </w:tcPr>
          <w:p w14:paraId="0C510A9C" w14:textId="63052BB9" w:rsidR="00C8071D" w:rsidRPr="009A7BA2" w:rsidRDefault="009A7BA2" w:rsidP="00C8071D">
            <w:pPr>
              <w:spacing w:before="120"/>
              <w:rPr>
                <w:sz w:val="22"/>
                <w:szCs w:val="22"/>
                <w:lang w:val="fr-FR"/>
              </w:rPr>
            </w:pPr>
            <w:r w:rsidRPr="009A7BA2">
              <w:rPr>
                <w:i/>
                <w:sz w:val="22"/>
                <w:szCs w:val="22"/>
                <w:lang w:val="fr-FR"/>
              </w:rPr>
              <w:t>(chiffre)</w:t>
            </w:r>
            <w:r>
              <w:rPr>
                <w:sz w:val="22"/>
                <w:szCs w:val="22"/>
                <w:lang w:val="fr-FR"/>
              </w:rPr>
              <w:t xml:space="preserve">                        </w:t>
            </w:r>
            <w:r w:rsidR="00C8071D" w:rsidRPr="009A7BA2">
              <w:rPr>
                <w:sz w:val="22"/>
                <w:szCs w:val="22"/>
                <w:lang w:val="fr-FR"/>
              </w:rPr>
              <w:t xml:space="preserve">Marque de peinture </w:t>
            </w:r>
            <w:r w:rsidRPr="009A7BA2">
              <w:rPr>
                <w:sz w:val="22"/>
                <w:szCs w:val="22"/>
                <w:lang w:val="fr-FR"/>
              </w:rPr>
              <w:t xml:space="preserve"> </w:t>
            </w:r>
            <w:r w:rsidRPr="009A7BA2">
              <w:rPr>
                <w:i/>
                <w:sz w:val="22"/>
                <w:szCs w:val="22"/>
                <w:lang w:val="fr-FR"/>
              </w:rPr>
              <w:t>(marque)</w:t>
            </w:r>
            <w:r w:rsidR="00C8071D" w:rsidRPr="009A7BA2">
              <w:rPr>
                <w:sz w:val="22"/>
                <w:szCs w:val="22"/>
                <w:lang w:val="fr-FR"/>
              </w:rPr>
              <w:t xml:space="preserve">                     </w:t>
            </w:r>
          </w:p>
        </w:tc>
      </w:tr>
    </w:tbl>
    <w:p w14:paraId="791512DD" w14:textId="77777777" w:rsidR="00C8071D" w:rsidRPr="004A2B97" w:rsidRDefault="00C8071D" w:rsidP="00E677FE">
      <w:pPr>
        <w:spacing w:after="0"/>
        <w:rPr>
          <w:sz w:val="12"/>
          <w:szCs w:val="16"/>
          <w:lang w:val="fr-BE"/>
        </w:rPr>
      </w:pPr>
    </w:p>
    <w:tbl>
      <w:tblPr>
        <w:tblStyle w:val="TableGrid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8"/>
        <w:gridCol w:w="6735"/>
        <w:gridCol w:w="9"/>
        <w:gridCol w:w="48"/>
      </w:tblGrid>
      <w:tr w:rsidR="00C8071D" w:rsidRPr="009A7BA2" w14:paraId="444A15EA" w14:textId="77777777" w:rsidTr="00C8071D">
        <w:trPr>
          <w:gridAfter w:val="1"/>
          <w:wAfter w:w="27" w:type="pct"/>
        </w:trPr>
        <w:tc>
          <w:tcPr>
            <w:tcW w:w="4973" w:type="pct"/>
            <w:gridSpan w:val="3"/>
            <w:shd w:val="clear" w:color="auto" w:fill="9ABFDF"/>
          </w:tcPr>
          <w:p w14:paraId="5D98A6F6" w14:textId="3CC81796" w:rsidR="00C8071D" w:rsidRPr="00C8071D" w:rsidRDefault="00C8071D" w:rsidP="007061CE">
            <w:pPr>
              <w:pStyle w:val="Heading1"/>
              <w:outlineLvl w:val="0"/>
              <w:rPr>
                <w:sz w:val="24"/>
                <w:szCs w:val="24"/>
                <w:lang w:val="fr-FR"/>
              </w:rPr>
            </w:pPr>
            <w:r w:rsidRPr="00C8071D">
              <w:rPr>
                <w:sz w:val="24"/>
                <w:szCs w:val="24"/>
                <w:lang w:val="fr-FR"/>
              </w:rPr>
              <w:t>Données de contact du chef d’entreprise</w:t>
            </w:r>
          </w:p>
        </w:tc>
      </w:tr>
      <w:tr w:rsidR="009A7BA2" w:rsidRPr="00D63846" w14:paraId="0275F779" w14:textId="77777777" w:rsidTr="00474143">
        <w:tc>
          <w:tcPr>
            <w:tcW w:w="1197" w:type="pct"/>
            <w:vAlign w:val="bottom"/>
          </w:tcPr>
          <w:p w14:paraId="384643CE" w14:textId="7869C8C2" w:rsidR="009A7BA2" w:rsidRPr="00D63846" w:rsidRDefault="009A7BA2" w:rsidP="00474143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</w:t>
            </w:r>
          </w:p>
        </w:tc>
        <w:tc>
          <w:tcPr>
            <w:tcW w:w="3803" w:type="pct"/>
            <w:gridSpan w:val="3"/>
            <w:tcBorders>
              <w:bottom w:val="single" w:sz="4" w:space="0" w:color="auto"/>
            </w:tcBorders>
            <w:vAlign w:val="bottom"/>
          </w:tcPr>
          <w:p w14:paraId="7AA40C3A" w14:textId="77777777" w:rsidR="009A7BA2" w:rsidRPr="00D63846" w:rsidRDefault="009A7BA2" w:rsidP="00474143">
            <w:pPr>
              <w:spacing w:before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</w:p>
        </w:tc>
      </w:tr>
      <w:tr w:rsidR="009A7BA2" w:rsidRPr="00D63846" w14:paraId="22E4FCDE" w14:textId="77777777" w:rsidTr="009A7BA2">
        <w:tc>
          <w:tcPr>
            <w:tcW w:w="1197" w:type="pct"/>
            <w:vAlign w:val="bottom"/>
          </w:tcPr>
          <w:p w14:paraId="28167D41" w14:textId="3F08579E" w:rsidR="009A7BA2" w:rsidRPr="00D63846" w:rsidRDefault="009A7BA2" w:rsidP="009A7BA2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Téléphone</w:t>
            </w:r>
          </w:p>
        </w:tc>
        <w:tc>
          <w:tcPr>
            <w:tcW w:w="3803" w:type="pct"/>
            <w:gridSpan w:val="3"/>
            <w:tcBorders>
              <w:bottom w:val="single" w:sz="4" w:space="0" w:color="auto"/>
            </w:tcBorders>
            <w:vAlign w:val="bottom"/>
          </w:tcPr>
          <w:p w14:paraId="01CFFB36" w14:textId="1B4E1666" w:rsidR="009A7BA2" w:rsidRPr="00D63846" w:rsidRDefault="009A7BA2" w:rsidP="009A7BA2">
            <w:pPr>
              <w:spacing w:before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</w:p>
        </w:tc>
      </w:tr>
      <w:tr w:rsidR="009A7BA2" w:rsidRPr="00D63846" w14:paraId="274AEDDF" w14:textId="77777777" w:rsidTr="009A7BA2">
        <w:tc>
          <w:tcPr>
            <w:tcW w:w="1197" w:type="pct"/>
            <w:vAlign w:val="bottom"/>
          </w:tcPr>
          <w:p w14:paraId="45C5979C" w14:textId="77777777" w:rsidR="009A7BA2" w:rsidRPr="00D63846" w:rsidRDefault="009A7BA2" w:rsidP="009A7BA2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380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5606AD" w14:textId="29BE485A" w:rsidR="009A7BA2" w:rsidRPr="00D63846" w:rsidRDefault="009A7BA2" w:rsidP="009A7BA2">
            <w:pPr>
              <w:spacing w:before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  <w:r>
              <w:rPr>
                <w:sz w:val="22"/>
                <w:szCs w:val="22"/>
                <w:lang w:bidi="nl-NL"/>
              </w:rPr>
              <w:softHyphen/>
            </w:r>
          </w:p>
        </w:tc>
      </w:tr>
      <w:tr w:rsidR="009A7BA2" w:rsidRPr="009A7BA2" w14:paraId="6ABD0096" w14:textId="77777777" w:rsidTr="009A7BA2">
        <w:tc>
          <w:tcPr>
            <w:tcW w:w="1197" w:type="pct"/>
            <w:vAlign w:val="bottom"/>
          </w:tcPr>
          <w:p w14:paraId="00944162" w14:textId="33622DAB" w:rsidR="009A7BA2" w:rsidRPr="00D63846" w:rsidRDefault="009A7BA2" w:rsidP="009A7BA2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Audité</w:t>
            </w:r>
            <w:proofErr w:type="spellEnd"/>
          </w:p>
        </w:tc>
        <w:tc>
          <w:tcPr>
            <w:tcW w:w="3803" w:type="pct"/>
            <w:gridSpan w:val="3"/>
            <w:tcBorders>
              <w:top w:val="single" w:sz="4" w:space="0" w:color="auto"/>
            </w:tcBorders>
            <w:vAlign w:val="bottom"/>
          </w:tcPr>
          <w:p w14:paraId="529CF703" w14:textId="66EA6730" w:rsidR="009A7BA2" w:rsidRPr="00C8071D" w:rsidRDefault="009A7BA2" w:rsidP="009A7BA2">
            <w:pPr>
              <w:spacing w:before="120"/>
              <w:jc w:val="both"/>
              <w:rPr>
                <w:sz w:val="22"/>
                <w:szCs w:val="22"/>
                <w:lang w:val="fr-FR"/>
              </w:rPr>
            </w:pP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C8071D">
              <w:rPr>
                <w:sz w:val="22"/>
                <w:szCs w:val="22"/>
                <w:lang w:val="fr-FR"/>
              </w:rPr>
              <w:t xml:space="preserve"> OUI         </w:t>
            </w:r>
            <w:r w:rsidRPr="00D63846">
              <w:rPr>
                <w:sz w:val="22"/>
                <w:szCs w:val="22"/>
                <w:lang w:bidi="nl-NL"/>
              </w:rPr>
              <w:sym w:font="Wingdings 2" w:char="F0A3"/>
            </w:r>
            <w:r w:rsidRPr="00C8071D">
              <w:rPr>
                <w:sz w:val="22"/>
                <w:szCs w:val="22"/>
                <w:lang w:val="fr-FR"/>
              </w:rPr>
              <w:t xml:space="preserve"> NON </w:t>
            </w:r>
            <w:r w:rsidRPr="00C8071D">
              <w:rPr>
                <w:sz w:val="20"/>
                <w:szCs w:val="20"/>
                <w:lang w:val="fr-FR"/>
              </w:rPr>
              <w:t>(remplissez les do</w:t>
            </w:r>
            <w:r>
              <w:rPr>
                <w:sz w:val="20"/>
                <w:szCs w:val="20"/>
                <w:lang w:val="fr-FR"/>
              </w:rPr>
              <w:t>nnées ci-dessous)</w:t>
            </w:r>
          </w:p>
        </w:tc>
      </w:tr>
      <w:tr w:rsidR="009A7BA2" w:rsidRPr="009A7BA2" w14:paraId="0E6FBFAC" w14:textId="77777777" w:rsidTr="00C8071D">
        <w:trPr>
          <w:gridAfter w:val="1"/>
          <w:wAfter w:w="27" w:type="pct"/>
        </w:trPr>
        <w:tc>
          <w:tcPr>
            <w:tcW w:w="4973" w:type="pct"/>
            <w:gridSpan w:val="3"/>
            <w:shd w:val="clear" w:color="auto" w:fill="9ABFDF"/>
          </w:tcPr>
          <w:p w14:paraId="6FCC5F45" w14:textId="12B3F5E6" w:rsidR="009A7BA2" w:rsidRPr="00DA41C5" w:rsidRDefault="009A7BA2" w:rsidP="009A7BA2">
            <w:pPr>
              <w:pStyle w:val="Heading1"/>
              <w:outlineLvl w:val="0"/>
              <w:rPr>
                <w:sz w:val="24"/>
                <w:szCs w:val="24"/>
                <w:lang w:val="fr-FR"/>
              </w:rPr>
            </w:pPr>
            <w:r w:rsidRPr="00DA41C5">
              <w:rPr>
                <w:sz w:val="24"/>
                <w:szCs w:val="24"/>
                <w:lang w:val="fr-FR"/>
              </w:rPr>
              <w:t xml:space="preserve">Données de contact de l’audité </w:t>
            </w:r>
            <w:r w:rsidRPr="00DA41C5">
              <w:rPr>
                <w:sz w:val="20"/>
                <w:szCs w:val="20"/>
                <w:lang w:val="fr-FR"/>
              </w:rPr>
              <w:t>(si d</w:t>
            </w:r>
            <w:r>
              <w:rPr>
                <w:sz w:val="20"/>
                <w:szCs w:val="20"/>
                <w:lang w:val="fr-FR"/>
              </w:rPr>
              <w:t>i</w:t>
            </w:r>
            <w:r w:rsidRPr="00DA41C5">
              <w:rPr>
                <w:sz w:val="20"/>
                <w:szCs w:val="20"/>
                <w:lang w:val="fr-FR"/>
              </w:rPr>
              <w:t>fférent du c</w:t>
            </w:r>
            <w:r>
              <w:rPr>
                <w:sz w:val="20"/>
                <w:szCs w:val="20"/>
                <w:lang w:val="fr-FR"/>
              </w:rPr>
              <w:t>hef d’entreprise)</w:t>
            </w:r>
          </w:p>
        </w:tc>
      </w:tr>
      <w:tr w:rsidR="009A7BA2" w:rsidRPr="00D63846" w14:paraId="10EE2F1E" w14:textId="77777777" w:rsidTr="00C8071D">
        <w:trPr>
          <w:gridAfter w:val="2"/>
          <w:wAfter w:w="32" w:type="pct"/>
        </w:trPr>
        <w:tc>
          <w:tcPr>
            <w:tcW w:w="1197" w:type="pct"/>
            <w:vAlign w:val="bottom"/>
          </w:tcPr>
          <w:p w14:paraId="7018E8A5" w14:textId="13C66FE1" w:rsidR="009A7BA2" w:rsidRPr="00D63846" w:rsidRDefault="009A7BA2" w:rsidP="009A7BA2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D63846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</w:t>
            </w:r>
            <w:r w:rsidRPr="00D63846">
              <w:rPr>
                <w:sz w:val="22"/>
                <w:szCs w:val="22"/>
              </w:rPr>
              <w:t>m</w:t>
            </w:r>
          </w:p>
        </w:tc>
        <w:tc>
          <w:tcPr>
            <w:tcW w:w="3771" w:type="pct"/>
            <w:tcBorders>
              <w:bottom w:val="single" w:sz="4" w:space="0" w:color="auto"/>
            </w:tcBorders>
            <w:vAlign w:val="bottom"/>
          </w:tcPr>
          <w:p w14:paraId="06A206DE" w14:textId="11B40363" w:rsidR="009A7BA2" w:rsidRPr="00D63846" w:rsidRDefault="009A7BA2" w:rsidP="009A7BA2">
            <w:pPr>
              <w:spacing w:before="120"/>
              <w:jc w:val="both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BA2" w:rsidRPr="00D63846" w14:paraId="30C2928F" w14:textId="77777777" w:rsidTr="00C8071D">
        <w:trPr>
          <w:gridAfter w:val="2"/>
          <w:wAfter w:w="32" w:type="pct"/>
        </w:trPr>
        <w:tc>
          <w:tcPr>
            <w:tcW w:w="1197" w:type="pct"/>
            <w:vAlign w:val="bottom"/>
          </w:tcPr>
          <w:p w14:paraId="1C925BC8" w14:textId="680A6020" w:rsidR="009A7BA2" w:rsidRPr="00D63846" w:rsidRDefault="009A7BA2" w:rsidP="009A7BA2">
            <w:pPr>
              <w:pStyle w:val="NormalIndent"/>
              <w:ind w:left="37"/>
              <w:jc w:val="both"/>
              <w:rPr>
                <w:sz w:val="22"/>
                <w:szCs w:val="22"/>
              </w:rPr>
            </w:pPr>
            <w:r w:rsidRPr="00D63846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éléphone</w:t>
            </w:r>
          </w:p>
        </w:tc>
        <w:tc>
          <w:tcPr>
            <w:tcW w:w="3771" w:type="pct"/>
            <w:tcBorders>
              <w:bottom w:val="single" w:sz="4" w:space="0" w:color="auto"/>
            </w:tcBorders>
            <w:vAlign w:val="bottom"/>
          </w:tcPr>
          <w:p w14:paraId="35D7BEE1" w14:textId="77777777" w:rsidR="009A7BA2" w:rsidRPr="00D63846" w:rsidRDefault="009A7BA2" w:rsidP="009A7BA2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9A7BA2" w:rsidRPr="00D63846" w14:paraId="5268D3E8" w14:textId="77777777" w:rsidTr="00C8071D">
        <w:trPr>
          <w:gridAfter w:val="2"/>
          <w:wAfter w:w="32" w:type="pct"/>
        </w:trPr>
        <w:sdt>
          <w:sdtPr>
            <w:rPr>
              <w:sz w:val="22"/>
              <w:szCs w:val="22"/>
            </w:rPr>
            <w:id w:val="978647683"/>
            <w:placeholder>
              <w:docPart w:val="F4952DA171ED41309EF2ABFF2B6709D2"/>
            </w:placeholder>
            <w:temporary/>
            <w:showingPlcHdr/>
            <w15:appearance w15:val="hidden"/>
          </w:sdtPr>
          <w:sdtContent>
            <w:tc>
              <w:tcPr>
                <w:tcW w:w="1197" w:type="pct"/>
                <w:vAlign w:val="bottom"/>
              </w:tcPr>
              <w:p w14:paraId="337D431A" w14:textId="77777777" w:rsidR="009A7BA2" w:rsidRPr="00D63846" w:rsidRDefault="009A7BA2" w:rsidP="009A7BA2">
                <w:pPr>
                  <w:pStyle w:val="NormalIndent"/>
                  <w:ind w:left="37"/>
                  <w:jc w:val="both"/>
                  <w:rPr>
                    <w:sz w:val="22"/>
                    <w:szCs w:val="22"/>
                  </w:rPr>
                </w:pPr>
                <w:r w:rsidRPr="00D63846">
                  <w:rPr>
                    <w:sz w:val="22"/>
                    <w:szCs w:val="22"/>
                    <w:lang w:bidi="nl-NL"/>
                  </w:rPr>
                  <w:t>E-mail</w:t>
                </w:r>
              </w:p>
            </w:tc>
          </w:sdtContent>
        </w:sdt>
        <w:tc>
          <w:tcPr>
            <w:tcW w:w="37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841D67" w14:textId="77777777" w:rsidR="009A7BA2" w:rsidRPr="00D63846" w:rsidRDefault="009A7BA2" w:rsidP="009A7BA2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</w:tbl>
    <w:p w14:paraId="0696C462" w14:textId="77777777" w:rsidR="00C8071D" w:rsidRPr="00C8600F" w:rsidRDefault="00C8071D" w:rsidP="00E677FE">
      <w:pPr>
        <w:spacing w:after="0"/>
        <w:rPr>
          <w:sz w:val="12"/>
          <w:szCs w:val="16"/>
          <w:lang w:val="fr-BE"/>
        </w:rPr>
      </w:pPr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3"/>
        <w:gridCol w:w="6495"/>
        <w:gridCol w:w="224"/>
      </w:tblGrid>
      <w:tr w:rsidR="00A26B1A" w:rsidRPr="00F642AA" w14:paraId="66F33724" w14:textId="77777777" w:rsidTr="00E613F9">
        <w:tc>
          <w:tcPr>
            <w:tcW w:w="5000" w:type="pct"/>
            <w:gridSpan w:val="3"/>
            <w:shd w:val="clear" w:color="auto" w:fill="9ABFDF"/>
          </w:tcPr>
          <w:p w14:paraId="51D15693" w14:textId="7412DFB0" w:rsidR="00A26B1A" w:rsidRPr="00F642AA" w:rsidRDefault="00296A13" w:rsidP="00E613F9">
            <w:pPr>
              <w:pStyle w:val="Heading1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Information</w:t>
            </w:r>
          </w:p>
        </w:tc>
      </w:tr>
      <w:tr w:rsidR="00296A13" w:rsidRPr="009A7BA2" w14:paraId="43DABD86" w14:textId="77777777" w:rsidTr="00296A13">
        <w:trPr>
          <w:gridAfter w:val="1"/>
          <w:wAfter w:w="126" w:type="pct"/>
          <w:trHeight w:val="1070"/>
        </w:trPr>
        <w:tc>
          <w:tcPr>
            <w:tcW w:w="4874" w:type="pct"/>
            <w:gridSpan w:val="2"/>
          </w:tcPr>
          <w:p w14:paraId="708716CA" w14:textId="1A41ECDD" w:rsidR="00851091" w:rsidRPr="00851091" w:rsidRDefault="00851091" w:rsidP="00851091">
            <w:pPr>
              <w:spacing w:before="120"/>
              <w:rPr>
                <w:sz w:val="22"/>
                <w:szCs w:val="22"/>
                <w:lang w:val="fr-FR" w:bidi="nl-NL"/>
              </w:rPr>
            </w:pPr>
            <w:r w:rsidRPr="00806FC9">
              <w:rPr>
                <w:sz w:val="22"/>
                <w:szCs w:val="22"/>
                <w:lang w:bidi="nl-NL"/>
              </w:rPr>
              <w:sym w:font="Wingdings 2" w:char="F0A3"/>
            </w:r>
            <w:r w:rsidRPr="00851091">
              <w:rPr>
                <w:sz w:val="22"/>
                <w:szCs w:val="22"/>
                <w:lang w:val="fr-FR"/>
              </w:rPr>
              <w:t xml:space="preserve"> Le(s) personne(s) de contact autorise(nt) le traitement des données conformément à la politique de confidentialité des données d’</w:t>
            </w:r>
            <w:proofErr w:type="spellStart"/>
            <w:r w:rsidRPr="00851091">
              <w:rPr>
                <w:sz w:val="22"/>
                <w:szCs w:val="22"/>
                <w:lang w:val="fr-FR"/>
              </w:rPr>
              <w:t>Eurogarant</w:t>
            </w:r>
            <w:proofErr w:type="spellEnd"/>
            <w:r w:rsidRPr="00851091">
              <w:rPr>
                <w:sz w:val="22"/>
                <w:szCs w:val="22"/>
                <w:lang w:val="fr-FR"/>
              </w:rPr>
              <w:t xml:space="preserve">, conforme aux directives RGPD. </w:t>
            </w:r>
            <w:r w:rsidRPr="0038751C">
              <w:rPr>
                <w:sz w:val="22"/>
                <w:szCs w:val="22"/>
                <w:lang w:val="fr-FR"/>
              </w:rPr>
              <w:t>La politique se trouve sur</w:t>
            </w:r>
            <w:r w:rsidRPr="0038751C">
              <w:rPr>
                <w:i/>
                <w:sz w:val="22"/>
                <w:szCs w:val="22"/>
                <w:lang w:val="fr-FR"/>
              </w:rPr>
              <w:t xml:space="preserve"> https://eurogarant.be/fr/politique-de-confidentialite-et-de-cookies</w:t>
            </w:r>
            <w:r w:rsidRPr="0038751C">
              <w:rPr>
                <w:sz w:val="22"/>
                <w:szCs w:val="22"/>
                <w:lang w:val="fr-FR"/>
              </w:rPr>
              <w:t>.</w:t>
            </w:r>
          </w:p>
          <w:p w14:paraId="32AD86B8" w14:textId="77777777" w:rsidR="00851091" w:rsidRDefault="00851091" w:rsidP="00851091">
            <w:pPr>
              <w:spacing w:before="120"/>
              <w:rPr>
                <w:sz w:val="22"/>
                <w:szCs w:val="22"/>
                <w:lang w:val="fr-FR"/>
              </w:rPr>
            </w:pPr>
            <w:r w:rsidRPr="00806FC9">
              <w:rPr>
                <w:sz w:val="22"/>
                <w:szCs w:val="22"/>
                <w:lang w:bidi="nl-NL"/>
              </w:rPr>
              <w:sym w:font="Wingdings 2" w:char="F0A3"/>
            </w:r>
            <w:r w:rsidRPr="00851091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851091">
              <w:rPr>
                <w:sz w:val="22"/>
                <w:szCs w:val="22"/>
                <w:lang w:val="fr-FR"/>
              </w:rPr>
              <w:t>Sousigné</w:t>
            </w:r>
            <w:proofErr w:type="spellEnd"/>
            <w:r w:rsidRPr="00851091">
              <w:rPr>
                <w:sz w:val="22"/>
                <w:szCs w:val="22"/>
                <w:lang w:val="fr-FR"/>
              </w:rPr>
              <w:t xml:space="preserve">(é) a lu les conditions d’inscription et les </w:t>
            </w:r>
            <w:r>
              <w:rPr>
                <w:sz w:val="22"/>
                <w:szCs w:val="22"/>
                <w:lang w:val="fr-FR"/>
              </w:rPr>
              <w:t>a a</w:t>
            </w:r>
            <w:r w:rsidRPr="00851091">
              <w:rPr>
                <w:sz w:val="22"/>
                <w:szCs w:val="22"/>
                <w:lang w:val="fr-FR"/>
              </w:rPr>
              <w:t>pprouv</w:t>
            </w:r>
            <w:r>
              <w:rPr>
                <w:sz w:val="22"/>
                <w:szCs w:val="22"/>
                <w:lang w:val="fr-FR"/>
              </w:rPr>
              <w:t>ées.</w:t>
            </w:r>
          </w:p>
          <w:p w14:paraId="6B883BD8" w14:textId="2F6E1D42" w:rsidR="00851091" w:rsidRPr="00DA41C5" w:rsidRDefault="00851091" w:rsidP="00851091">
            <w:pPr>
              <w:spacing w:before="120"/>
              <w:rPr>
                <w:sz w:val="22"/>
                <w:szCs w:val="22"/>
                <w:lang w:val="fr-BE"/>
              </w:rPr>
            </w:pPr>
            <w:r w:rsidRPr="00806FC9">
              <w:rPr>
                <w:sz w:val="22"/>
                <w:szCs w:val="22"/>
                <w:lang w:bidi="nl-NL"/>
              </w:rPr>
              <w:sym w:font="Wingdings 2" w:char="F0A3"/>
            </w:r>
            <w:r w:rsidRPr="00851091">
              <w:rPr>
                <w:sz w:val="22"/>
                <w:szCs w:val="22"/>
                <w:lang w:val="fr-FR"/>
              </w:rPr>
              <w:t xml:space="preserve"> D’ACCORD </w:t>
            </w:r>
            <w:r w:rsidRPr="00806FC9">
              <w:rPr>
                <w:sz w:val="22"/>
                <w:szCs w:val="22"/>
                <w:lang w:bidi="nl-NL"/>
              </w:rPr>
              <w:sym w:font="Wingdings 2" w:char="F0A3"/>
            </w:r>
            <w:r w:rsidRPr="00851091">
              <w:rPr>
                <w:sz w:val="22"/>
                <w:szCs w:val="22"/>
                <w:lang w:val="fr-FR"/>
              </w:rPr>
              <w:t xml:space="preserve"> PAS D’ACCORD qu’au moment de l’agrégation</w:t>
            </w:r>
            <w:r>
              <w:rPr>
                <w:lang w:val="fr-FR"/>
              </w:rPr>
              <w:t>,</w:t>
            </w:r>
            <w:r w:rsidRPr="00851091">
              <w:rPr>
                <w:sz w:val="22"/>
                <w:szCs w:val="22"/>
                <w:lang w:val="fr-FR"/>
              </w:rPr>
              <w:t xml:space="preserve"> l’entreprise autorise </w:t>
            </w:r>
            <w:r w:rsidRPr="00DA41C5">
              <w:rPr>
                <w:sz w:val="22"/>
                <w:szCs w:val="22"/>
                <w:lang w:val="fr-BE"/>
              </w:rPr>
              <w:t xml:space="preserve">l’utilisation de ses données Informex pour </w:t>
            </w:r>
            <w:r>
              <w:rPr>
                <w:sz w:val="22"/>
                <w:szCs w:val="22"/>
                <w:lang w:val="fr-BE"/>
              </w:rPr>
              <w:t>d</w:t>
            </w:r>
            <w:r w:rsidRPr="00DA41C5">
              <w:rPr>
                <w:sz w:val="22"/>
                <w:szCs w:val="22"/>
                <w:lang w:val="fr-BE"/>
              </w:rPr>
              <w:t>es statistiques</w:t>
            </w:r>
            <w:r>
              <w:rPr>
                <w:sz w:val="22"/>
                <w:szCs w:val="22"/>
                <w:lang w:val="fr-BE"/>
              </w:rPr>
              <w:t xml:space="preserve"> (après invitation)</w:t>
            </w:r>
            <w:r w:rsidRPr="00DA41C5">
              <w:rPr>
                <w:sz w:val="22"/>
                <w:szCs w:val="22"/>
                <w:lang w:val="fr-BE"/>
              </w:rPr>
              <w:t xml:space="preserve">. Aucune statistique n'est publiée et les règles du RGPD sont respectées. </w:t>
            </w:r>
          </w:p>
          <w:p w14:paraId="177A2499" w14:textId="5094DCD3" w:rsidR="00296A13" w:rsidRPr="00DA41C5" w:rsidRDefault="00296A13" w:rsidP="00E613F9">
            <w:pPr>
              <w:spacing w:before="120"/>
              <w:rPr>
                <w:sz w:val="22"/>
                <w:szCs w:val="22"/>
                <w:lang w:val="fr-BE"/>
              </w:rPr>
            </w:pPr>
            <w:r w:rsidRPr="00DA41C5">
              <w:rPr>
                <w:sz w:val="22"/>
                <w:szCs w:val="22"/>
                <w:lang w:val="fr-BE"/>
              </w:rPr>
              <w:t>Veuillez note</w:t>
            </w:r>
            <w:r w:rsidR="00D16678" w:rsidRPr="00DA41C5">
              <w:rPr>
                <w:sz w:val="22"/>
                <w:szCs w:val="22"/>
                <w:lang w:val="fr-BE"/>
              </w:rPr>
              <w:t>r</w:t>
            </w:r>
            <w:r w:rsidRPr="00DA41C5">
              <w:rPr>
                <w:sz w:val="22"/>
                <w:szCs w:val="22"/>
                <w:lang w:val="fr-BE"/>
              </w:rPr>
              <w:t xml:space="preserve"> </w:t>
            </w:r>
            <w:r w:rsidR="00D16678" w:rsidRPr="00DA41C5">
              <w:rPr>
                <w:sz w:val="22"/>
                <w:szCs w:val="22"/>
                <w:lang w:val="fr-BE"/>
              </w:rPr>
              <w:t>que des frais administratifs de € 100 hors TVA vous seront facturés.</w:t>
            </w:r>
          </w:p>
        </w:tc>
      </w:tr>
      <w:tr w:rsidR="00BC76FA" w:rsidRPr="00DA41C5" w14:paraId="51370588" w14:textId="77777777" w:rsidTr="00BC76FA">
        <w:tc>
          <w:tcPr>
            <w:tcW w:w="1218" w:type="pct"/>
            <w:vAlign w:val="bottom"/>
          </w:tcPr>
          <w:p w14:paraId="4A9BB9DA" w14:textId="4C05A941" w:rsidR="00BC76FA" w:rsidRPr="00DA41C5" w:rsidRDefault="00296A13" w:rsidP="00E613F9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 w:rsidRPr="00DA41C5">
              <w:rPr>
                <w:sz w:val="22"/>
                <w:szCs w:val="22"/>
              </w:rPr>
              <w:t>Date</w:t>
            </w:r>
            <w:r w:rsidR="00C5553B">
              <w:rPr>
                <w:sz w:val="22"/>
                <w:szCs w:val="22"/>
              </w:rPr>
              <w:t xml:space="preserve"> et </w:t>
            </w:r>
            <w:proofErr w:type="spellStart"/>
            <w:r w:rsidR="00C5553B">
              <w:rPr>
                <w:sz w:val="22"/>
                <w:szCs w:val="22"/>
              </w:rPr>
              <w:t>s</w:t>
            </w:r>
            <w:r w:rsidR="00A46926" w:rsidRPr="00DA41C5">
              <w:rPr>
                <w:sz w:val="22"/>
                <w:szCs w:val="22"/>
              </w:rPr>
              <w:t>ignature</w:t>
            </w:r>
            <w:proofErr w:type="spellEnd"/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vAlign w:val="bottom"/>
          </w:tcPr>
          <w:p w14:paraId="5335C798" w14:textId="441F3D3D" w:rsidR="00B620E3" w:rsidRPr="00DA41C5" w:rsidRDefault="00B620E3" w:rsidP="00E613F9">
            <w:pPr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BC76FA" w:rsidRPr="009A7BA2" w14:paraId="1E4325FC" w14:textId="77777777" w:rsidTr="00E613F9">
        <w:tc>
          <w:tcPr>
            <w:tcW w:w="5000" w:type="pct"/>
            <w:gridSpan w:val="3"/>
            <w:shd w:val="clear" w:color="auto" w:fill="9ABFDF"/>
          </w:tcPr>
          <w:p w14:paraId="75000EC2" w14:textId="7E49533C" w:rsidR="00BC76FA" w:rsidRPr="00A46926" w:rsidRDefault="00DA41C5" w:rsidP="00E613F9">
            <w:pPr>
              <w:pStyle w:val="Heading1"/>
              <w:outlineLvl w:val="0"/>
              <w:rPr>
                <w:sz w:val="26"/>
                <w:szCs w:val="26"/>
                <w:lang w:val="fr-BE"/>
              </w:rPr>
            </w:pPr>
            <w:r>
              <w:rPr>
                <w:sz w:val="26"/>
                <w:szCs w:val="26"/>
                <w:lang w:val="fr-BE"/>
              </w:rPr>
              <w:lastRenderedPageBreak/>
              <w:t>C</w:t>
            </w:r>
            <w:r w:rsidR="00A46926" w:rsidRPr="00A46926">
              <w:rPr>
                <w:sz w:val="26"/>
                <w:szCs w:val="26"/>
                <w:lang w:val="fr-BE"/>
              </w:rPr>
              <w:t>ONDITIONS D’INSCRIPTION demande d’obtention du c</w:t>
            </w:r>
            <w:r w:rsidR="00A46926">
              <w:rPr>
                <w:sz w:val="26"/>
                <w:szCs w:val="26"/>
                <w:lang w:val="fr-BE"/>
              </w:rPr>
              <w:t>e</w:t>
            </w:r>
            <w:r w:rsidR="00BC76FA" w:rsidRPr="00A46926">
              <w:rPr>
                <w:sz w:val="26"/>
                <w:szCs w:val="26"/>
                <w:lang w:val="fr-BE"/>
              </w:rPr>
              <w:t xml:space="preserve">rtificat </w:t>
            </w:r>
            <w:proofErr w:type="spellStart"/>
            <w:r w:rsidR="00BC76FA" w:rsidRPr="00A46926">
              <w:rPr>
                <w:sz w:val="26"/>
                <w:szCs w:val="26"/>
                <w:lang w:val="fr-BE"/>
              </w:rPr>
              <w:t>Eurogarant</w:t>
            </w:r>
            <w:proofErr w:type="spellEnd"/>
          </w:p>
        </w:tc>
      </w:tr>
    </w:tbl>
    <w:p w14:paraId="1C2BE2D0" w14:textId="74473DF0" w:rsid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Toute entreprise qui pense remplir les conditions d'EUROGARANT peut s’inscrire.</w:t>
      </w:r>
    </w:p>
    <w:p w14:paraId="6C20190B" w14:textId="77777777" w:rsidR="007172D9" w:rsidRP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563974ED" w14:textId="266DBAC0" w:rsid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En s'inscrivant, l'entreprise signataire confirme avoir pris connaissance des critères d'EUROGARANT, sur la base desquels l'entreprise sera jugée. L'entreprise déclare également accepter les décisions de l'organisme de certification.</w:t>
      </w:r>
    </w:p>
    <w:p w14:paraId="199A9372" w14:textId="77777777" w:rsidR="007172D9" w:rsidRPr="007172D9" w:rsidRDefault="007172D9" w:rsidP="007172D9">
      <w:pPr>
        <w:pStyle w:val="ListParagraph"/>
        <w:rPr>
          <w:rFonts w:cstheme="minorHAnsi"/>
          <w:sz w:val="22"/>
          <w:szCs w:val="22"/>
          <w:lang w:val="fr-FR"/>
        </w:rPr>
      </w:pPr>
    </w:p>
    <w:p w14:paraId="7C9D4CA3" w14:textId="77777777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Dès réception d'un formulaire d'inscription, FEBELCARROSSERIE procédera à la perception de la contribution annuelle (frais de fonctionnement).</w:t>
      </w:r>
    </w:p>
    <w:p w14:paraId="26801F87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4BE421A7" w14:textId="299DD1A3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Après constitution du dossier administratif par FEBELCARROSSERIE SC, un pré-audit peut être demandé, au cours duquel un représentant de FEBELCARROSSERIE SC se rendra sur place et effectuera un pré-audit avec le chef de service et/ou le chef d'entreprise. Les éventuelles déviations ou insuffisances par rapport aux critères qui sont alors identifiés seront discutées. Un pré-audit n'est pas obligatoire mais c'est un service gratuit qui est proposé.</w:t>
      </w:r>
    </w:p>
    <w:p w14:paraId="4C006BD3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13370862" w14:textId="1C463232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En cas d'approbation de l'audit (après un éventuel pré-audit), c'est-à-dire après les éventuelles actions correctives à mettre en place, FEBELCARROSSERIE contactera l'organisme de certification qui procédera, dans un délai raisonnable, à un audit qui devrait aboutir à la certification.</w:t>
      </w:r>
    </w:p>
    <w:p w14:paraId="6489ED05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6F217B26" w14:textId="47355851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Un auditeur professionnel de l'organisme de certification rédigera un rapport contenant ses conclusions. L'auditeur consignera ses conclusions finales dans un rapport écrit et le soumettra à l'entreprise concernée et à FEBELCARROSSERIE.</w:t>
      </w:r>
    </w:p>
    <w:p w14:paraId="0FB3D34B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7802D4C7" w14:textId="1A56D19A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Ce n'est que si l'entreprise répond à tous les critères et paie sa cotisation annuelle qu'elle recevra ses certificats. FEBELCARROSSERIE communiquera également le numéro d’agrégation et fournira à l'entreprise certifiée les informations et le matériel supplémentaires nécessaires.</w:t>
      </w:r>
    </w:p>
    <w:p w14:paraId="08075CA1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5770E8D8" w14:textId="00BDAFA1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 xml:space="preserve">Une fois certifiées, les réparations </w:t>
      </w:r>
      <w:proofErr w:type="spellStart"/>
      <w:r w:rsidRPr="007172D9">
        <w:rPr>
          <w:rFonts w:cstheme="minorHAnsi"/>
          <w:sz w:val="22"/>
          <w:szCs w:val="22"/>
          <w:lang w:val="fr-FR"/>
        </w:rPr>
        <w:t>Eurogarant</w:t>
      </w:r>
      <w:proofErr w:type="spellEnd"/>
      <w:r w:rsidRPr="007172D9">
        <w:rPr>
          <w:rFonts w:cstheme="minorHAnsi"/>
          <w:sz w:val="22"/>
          <w:szCs w:val="22"/>
          <w:lang w:val="fr-FR"/>
        </w:rPr>
        <w:t xml:space="preserve"> peuvent être appliquées. Le numéro d'agrément obtenu doit être communiqué sur la facture.</w:t>
      </w:r>
    </w:p>
    <w:p w14:paraId="4DFCB666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3DC9D878" w14:textId="1D793541" w:rsidR="007172D9" w:rsidRPr="007172D9" w:rsidRDefault="007172D9" w:rsidP="007172D9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 xml:space="preserve">Après certification de l'entreprise et si l'entreprise remplit son obligation de contribution, FEBELCARROSSERIE inclura l'entreprise dans la liste des entreprises </w:t>
      </w:r>
      <w:proofErr w:type="spellStart"/>
      <w:r w:rsidRPr="007172D9">
        <w:rPr>
          <w:rFonts w:cstheme="minorHAnsi"/>
          <w:sz w:val="22"/>
          <w:szCs w:val="22"/>
          <w:lang w:val="fr-FR"/>
        </w:rPr>
        <w:t>Eurogarant</w:t>
      </w:r>
      <w:proofErr w:type="spellEnd"/>
      <w:r w:rsidRPr="007172D9">
        <w:rPr>
          <w:rFonts w:cstheme="minorHAnsi"/>
          <w:sz w:val="22"/>
          <w:szCs w:val="22"/>
          <w:lang w:val="fr-FR"/>
        </w:rPr>
        <w:t>. Lors de son inscription, l'entreprise certifiée autorise FEBELCARROSSERIE SC à diffuser cette liste à sa discrétion.</w:t>
      </w:r>
    </w:p>
    <w:p w14:paraId="37B1249C" w14:textId="77777777" w:rsidR="007172D9" w:rsidRDefault="007172D9" w:rsidP="007172D9">
      <w:pPr>
        <w:pStyle w:val="ListParagraph"/>
        <w:spacing w:after="0" w:line="240" w:lineRule="auto"/>
        <w:ind w:left="360"/>
        <w:jc w:val="both"/>
        <w:rPr>
          <w:rFonts w:cstheme="minorHAnsi"/>
          <w:sz w:val="22"/>
          <w:szCs w:val="22"/>
          <w:lang w:val="fr-FR"/>
        </w:rPr>
      </w:pPr>
    </w:p>
    <w:p w14:paraId="2F77B96E" w14:textId="72EE3697" w:rsidR="007172D9" w:rsidRPr="007172D9" w:rsidRDefault="007172D9" w:rsidP="007172D9">
      <w:pPr>
        <w:pStyle w:val="ListParagraph"/>
        <w:numPr>
          <w:ilvl w:val="0"/>
          <w:numId w:val="27"/>
        </w:numPr>
        <w:tabs>
          <w:tab w:val="num" w:pos="426"/>
        </w:tabs>
        <w:spacing w:after="0" w:line="240" w:lineRule="auto"/>
        <w:jc w:val="both"/>
        <w:rPr>
          <w:rFonts w:cstheme="minorHAnsi"/>
          <w:sz w:val="22"/>
          <w:szCs w:val="22"/>
          <w:lang w:val="fr-FR"/>
        </w:rPr>
      </w:pPr>
      <w:r w:rsidRPr="007172D9">
        <w:rPr>
          <w:rFonts w:cstheme="minorHAnsi"/>
          <w:sz w:val="22"/>
          <w:szCs w:val="22"/>
          <w:lang w:val="fr-FR"/>
        </w:rPr>
        <w:t>Toutes les entreprises certifiées recevront une visite d'inspection périodique de l'organisme de certification.</w:t>
      </w:r>
    </w:p>
    <w:p w14:paraId="1F118555" w14:textId="77777777" w:rsidR="007172D9" w:rsidRPr="002468C3" w:rsidRDefault="007172D9" w:rsidP="007172D9">
      <w:pPr>
        <w:tabs>
          <w:tab w:val="num" w:pos="426"/>
        </w:tabs>
        <w:spacing w:after="0"/>
        <w:ind w:left="426" w:hanging="284"/>
        <w:rPr>
          <w:rFonts w:cstheme="minorHAnsi"/>
          <w:color w:val="714688"/>
          <w:sz w:val="22"/>
          <w:szCs w:val="22"/>
          <w:lang w:val="fr-FR"/>
        </w:rPr>
      </w:pPr>
    </w:p>
    <w:p w14:paraId="7E34D595" w14:textId="77777777" w:rsidR="007172D9" w:rsidRPr="002468C3" w:rsidRDefault="007172D9" w:rsidP="007172D9">
      <w:pPr>
        <w:tabs>
          <w:tab w:val="num" w:pos="426"/>
        </w:tabs>
        <w:spacing w:after="0"/>
        <w:ind w:left="426" w:hanging="284"/>
        <w:rPr>
          <w:rFonts w:cstheme="minorHAnsi"/>
          <w:color w:val="714688"/>
          <w:sz w:val="22"/>
          <w:szCs w:val="22"/>
          <w:lang w:val="fr-FR"/>
        </w:rPr>
      </w:pPr>
    </w:p>
    <w:p w14:paraId="7DF627D4" w14:textId="3528CC27" w:rsidR="00BC76FA" w:rsidRPr="007172D9" w:rsidRDefault="00BC76FA" w:rsidP="007172D9">
      <w:pPr>
        <w:spacing w:after="0" w:line="240" w:lineRule="auto"/>
        <w:jc w:val="both"/>
        <w:rPr>
          <w:rFonts w:cstheme="minorHAnsi"/>
          <w:color w:val="714688"/>
          <w:sz w:val="22"/>
          <w:szCs w:val="22"/>
          <w:lang w:val="fr-BE"/>
        </w:rPr>
      </w:pPr>
    </w:p>
    <w:sectPr w:rsidR="00BC76FA" w:rsidRPr="007172D9" w:rsidSect="00AA4F2B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6E914" w14:textId="77777777" w:rsidR="00380F29" w:rsidRDefault="00380F29" w:rsidP="00650259">
      <w:pPr>
        <w:spacing w:after="0" w:line="240" w:lineRule="auto"/>
      </w:pPr>
      <w:r>
        <w:separator/>
      </w:r>
    </w:p>
  </w:endnote>
  <w:endnote w:type="continuationSeparator" w:id="0">
    <w:p w14:paraId="7B00B416" w14:textId="77777777" w:rsidR="00380F29" w:rsidRDefault="00380F2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9C210C5-E3BD-49BF-BBB9-0F0B1616A916}"/>
    <w:embedBold r:id="rId2" w:fontKey="{4F1AE3F7-1389-4D96-968D-F94C42415031}"/>
    <w:embedItalic r:id="rId3" w:fontKey="{DFDEBF73-811F-4463-9FE5-FBBA0D856A8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1D5856AA-FA07-446B-B72B-439BB7E11D6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1319343-6436-4072-9256-EF49953949C9}"/>
    <w:embedBold r:id="rId6" w:fontKey="{3C73A455-DCDE-4B2D-BE21-D9FD55D8BE2D}"/>
    <w:embedItalic r:id="rId7" w:fontKey="{71464527-75A7-4117-9248-949CF29C09E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C1765C9-E55E-4C3A-BBF0-6CC5AB0320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73C2C" w14:textId="0A8F55B9" w:rsidR="0090596C" w:rsidRPr="00DA41C5" w:rsidRDefault="003E5F92" w:rsidP="00B620E3">
    <w:pPr>
      <w:spacing w:after="0"/>
      <w:jc w:val="center"/>
      <w:rPr>
        <w:rFonts w:ascii="Arial" w:hAnsi="Arial" w:cs="Arial"/>
        <w:b/>
        <w:color w:val="714688"/>
        <w:sz w:val="20"/>
        <w:szCs w:val="20"/>
        <w:lang w:val="fr-FR"/>
      </w:rPr>
    </w:pPr>
    <w:proofErr w:type="spellStart"/>
    <w:r w:rsidRPr="00DA41C5">
      <w:rPr>
        <w:rFonts w:ascii="Arial" w:hAnsi="Arial" w:cs="Arial"/>
        <w:b/>
        <w:color w:val="714688"/>
        <w:sz w:val="20"/>
        <w:szCs w:val="20"/>
        <w:lang w:val="fr-FR"/>
      </w:rPr>
      <w:t>Febelcarrosserie</w:t>
    </w:r>
    <w:proofErr w:type="spellEnd"/>
    <w:r w:rsidR="00DF4B90" w:rsidRPr="00DA41C5">
      <w:rPr>
        <w:rFonts w:ascii="Arial" w:hAnsi="Arial" w:cs="Arial"/>
        <w:b/>
        <w:color w:val="714688"/>
        <w:sz w:val="20"/>
        <w:szCs w:val="20"/>
        <w:lang w:val="fr-FR"/>
      </w:rPr>
      <w:t xml:space="preserve"> </w:t>
    </w:r>
    <w:r w:rsidR="00A46926" w:rsidRPr="00DA41C5">
      <w:rPr>
        <w:rFonts w:ascii="Arial" w:hAnsi="Arial" w:cs="Arial"/>
        <w:b/>
        <w:color w:val="714688"/>
        <w:sz w:val="20"/>
        <w:szCs w:val="20"/>
        <w:lang w:val="fr-FR"/>
      </w:rPr>
      <w:t>–</w:t>
    </w:r>
    <w:r w:rsidR="00DF4B90" w:rsidRPr="00DA41C5">
      <w:rPr>
        <w:rFonts w:ascii="Arial" w:hAnsi="Arial" w:cs="Arial"/>
        <w:b/>
        <w:color w:val="714688"/>
        <w:sz w:val="20"/>
        <w:szCs w:val="20"/>
        <w:lang w:val="fr-FR"/>
      </w:rPr>
      <w:t xml:space="preserve"> </w:t>
    </w:r>
    <w:r w:rsidR="00A46926" w:rsidRPr="00DA41C5">
      <w:rPr>
        <w:rFonts w:ascii="Arial" w:hAnsi="Arial" w:cs="Arial"/>
        <w:b/>
        <w:color w:val="714688"/>
        <w:sz w:val="20"/>
        <w:szCs w:val="20"/>
        <w:lang w:val="fr-FR"/>
      </w:rPr>
      <w:t xml:space="preserve">Avenue </w:t>
    </w:r>
    <w:r w:rsidR="00DF4B90" w:rsidRPr="00DA41C5">
      <w:rPr>
        <w:rFonts w:ascii="Arial" w:hAnsi="Arial" w:cs="Arial"/>
        <w:b/>
        <w:color w:val="714688"/>
        <w:sz w:val="20"/>
        <w:szCs w:val="20"/>
        <w:lang w:val="fr-FR"/>
      </w:rPr>
      <w:t xml:space="preserve">Jules Bordet 164, 1140 </w:t>
    </w:r>
    <w:r w:rsidR="007172D9" w:rsidRPr="00DA41C5">
      <w:rPr>
        <w:rFonts w:ascii="Arial" w:hAnsi="Arial" w:cs="Arial"/>
        <w:b/>
        <w:color w:val="714688"/>
        <w:sz w:val="20"/>
        <w:szCs w:val="20"/>
        <w:lang w:val="fr-FR"/>
      </w:rPr>
      <w:t>Evere</w:t>
    </w:r>
    <w:r w:rsidR="00DA41C5" w:rsidRPr="00DA41C5">
      <w:rPr>
        <w:rFonts w:ascii="Arial" w:hAnsi="Arial" w:cs="Arial"/>
        <w:b/>
        <w:color w:val="714688"/>
        <w:sz w:val="20"/>
        <w:szCs w:val="20"/>
        <w:lang w:val="fr-FR"/>
      </w:rPr>
      <w:t xml:space="preserve"> (Bruxelles) – </w:t>
    </w:r>
    <w:proofErr w:type="spellStart"/>
    <w:r w:rsidR="00DA41C5" w:rsidRPr="00DA41C5">
      <w:rPr>
        <w:rFonts w:ascii="Arial" w:hAnsi="Arial" w:cs="Arial"/>
        <w:b/>
        <w:color w:val="714688"/>
        <w:sz w:val="20"/>
        <w:szCs w:val="20"/>
        <w:lang w:val="fr-FR"/>
      </w:rPr>
      <w:t>vrs</w:t>
    </w:r>
    <w:proofErr w:type="spellEnd"/>
    <w:r w:rsidR="00DA41C5" w:rsidRPr="00DA41C5">
      <w:rPr>
        <w:rFonts w:ascii="Arial" w:hAnsi="Arial" w:cs="Arial"/>
        <w:b/>
        <w:color w:val="714688"/>
        <w:sz w:val="20"/>
        <w:szCs w:val="20"/>
        <w:lang w:val="fr-FR"/>
      </w:rPr>
      <w:t>.</w:t>
    </w:r>
    <w:r w:rsidR="00DA41C5">
      <w:rPr>
        <w:rFonts w:ascii="Arial" w:hAnsi="Arial" w:cs="Arial"/>
        <w:b/>
        <w:color w:val="714688"/>
        <w:sz w:val="20"/>
        <w:szCs w:val="20"/>
        <w:lang w:val="fr-FR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535C6" w14:textId="77777777" w:rsidR="00380F29" w:rsidRDefault="00380F29" w:rsidP="00650259">
      <w:pPr>
        <w:spacing w:after="0" w:line="240" w:lineRule="auto"/>
      </w:pPr>
      <w:r>
        <w:separator/>
      </w:r>
    </w:p>
  </w:footnote>
  <w:footnote w:type="continuationSeparator" w:id="0">
    <w:p w14:paraId="64D2ED20" w14:textId="77777777" w:rsidR="00380F29" w:rsidRDefault="00380F2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9526C" w14:textId="1083F152" w:rsidR="00CD6A06" w:rsidRPr="004A2B97" w:rsidRDefault="00AB787A" w:rsidP="00CD6A06">
    <w:pPr>
      <w:pStyle w:val="Header"/>
      <w:jc w:val="center"/>
      <w:rPr>
        <w:rFonts w:asciiTheme="minorHAnsi" w:eastAsia="Calibri" w:hAnsiTheme="minorHAnsi" w:cstheme="minorHAnsi"/>
        <w:noProof w:val="0"/>
        <w:color w:val="49225E"/>
        <w:sz w:val="48"/>
        <w:szCs w:val="48"/>
        <w:lang w:val="fr-BE"/>
      </w:rPr>
    </w:pPr>
    <w:r w:rsidRPr="00F642AA">
      <w:rPr>
        <w:rFonts w:asciiTheme="minorHAnsi" w:hAnsiTheme="minorHAnsi" w:cstheme="minorHAnsi"/>
        <w:sz w:val="48"/>
        <w:szCs w:val="48"/>
      </w:rPr>
      <w:drawing>
        <wp:anchor distT="0" distB="0" distL="114300" distR="114300" simplePos="0" relativeHeight="251658240" behindDoc="0" locked="0" layoutInCell="1" allowOverlap="1" wp14:anchorId="616C4A8F" wp14:editId="5164C822">
          <wp:simplePos x="0" y="0"/>
          <wp:positionH relativeFrom="column">
            <wp:posOffset>219075</wp:posOffset>
          </wp:positionH>
          <wp:positionV relativeFrom="paragraph">
            <wp:posOffset>-161925</wp:posOffset>
          </wp:positionV>
          <wp:extent cx="638175" cy="997585"/>
          <wp:effectExtent l="0" t="0" r="9525" b="0"/>
          <wp:wrapThrough wrapText="bothSides">
            <wp:wrapPolygon edited="0">
              <wp:start x="0" y="0"/>
              <wp:lineTo x="0" y="21036"/>
              <wp:lineTo x="21278" y="21036"/>
              <wp:lineTo x="21278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B97" w:rsidRPr="004A2B97">
      <w:rPr>
        <w:rFonts w:asciiTheme="minorHAnsi" w:eastAsia="Calibri" w:hAnsiTheme="minorHAnsi" w:cstheme="minorHAnsi"/>
        <w:noProof w:val="0"/>
        <w:color w:val="49225E"/>
        <w:sz w:val="48"/>
        <w:szCs w:val="48"/>
        <w:lang w:val="fr-BE"/>
      </w:rPr>
      <w:t>FORMULAIRE D’INSCRIPTION</w:t>
    </w:r>
  </w:p>
  <w:p w14:paraId="0076F84B" w14:textId="58937622" w:rsidR="005D2CFF" w:rsidRDefault="00AB787A" w:rsidP="00004EAE">
    <w:pPr>
      <w:pStyle w:val="Heading1"/>
      <w:spacing w:before="0" w:after="0"/>
      <w:jc w:val="center"/>
      <w:rPr>
        <w:rFonts w:asciiTheme="minorHAnsi" w:eastAsia="Calibri" w:hAnsiTheme="minorHAnsi" w:cstheme="minorHAnsi"/>
        <w:color w:val="49225E"/>
        <w:sz w:val="16"/>
        <w:szCs w:val="16"/>
        <w:lang w:val="fr-BE"/>
      </w:rPr>
    </w:pPr>
    <w:proofErr w:type="spellStart"/>
    <w:r w:rsidRPr="004A2B97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>Eurogarant</w:t>
    </w:r>
    <w:proofErr w:type="spellEnd"/>
    <w:r w:rsidR="0038751C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 xml:space="preserve">, label de qualité et </w:t>
    </w:r>
    <w:r w:rsidRPr="004A2B97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>fonds</w:t>
    </w:r>
    <w:r w:rsidR="004A2B97" w:rsidRPr="004A2B97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 xml:space="preserve"> de garantie</w:t>
    </w:r>
    <w:r w:rsidR="0038751C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 xml:space="preserve"> </w:t>
    </w:r>
    <w:r w:rsidR="004A2B97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>du sect</w:t>
    </w:r>
    <w:r w:rsidR="0038751C">
      <w:rPr>
        <w:rFonts w:asciiTheme="minorHAnsi" w:eastAsia="Calibri" w:hAnsiTheme="minorHAnsi" w:cstheme="minorHAnsi"/>
        <w:color w:val="49225E"/>
        <w:sz w:val="26"/>
        <w:szCs w:val="26"/>
        <w:lang w:val="fr-BE"/>
      </w:rPr>
      <w:t>eur</w:t>
    </w:r>
  </w:p>
  <w:p w14:paraId="23CC1E28" w14:textId="77777777" w:rsidR="00004EAE" w:rsidRPr="00004EAE" w:rsidRDefault="00004EAE" w:rsidP="00004EAE">
    <w:pPr>
      <w:pStyle w:val="Heading1"/>
      <w:spacing w:before="0" w:after="0"/>
      <w:jc w:val="center"/>
      <w:rPr>
        <w:rFonts w:asciiTheme="minorHAnsi" w:eastAsia="Calibri" w:hAnsiTheme="minorHAnsi" w:cstheme="minorHAnsi"/>
        <w:color w:val="49225E"/>
        <w:sz w:val="16"/>
        <w:szCs w:val="16"/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5E42A2"/>
    <w:multiLevelType w:val="hybridMultilevel"/>
    <w:tmpl w:val="5DE22EDE"/>
    <w:lvl w:ilvl="0" w:tplc="25BC000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62051A1"/>
    <w:multiLevelType w:val="hybridMultilevel"/>
    <w:tmpl w:val="694ACEE2"/>
    <w:lvl w:ilvl="0" w:tplc="25BC0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2FD475E"/>
    <w:multiLevelType w:val="hybridMultilevel"/>
    <w:tmpl w:val="488818FE"/>
    <w:lvl w:ilvl="0" w:tplc="25BC000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002DAF"/>
    <w:multiLevelType w:val="hybridMultilevel"/>
    <w:tmpl w:val="63647D50"/>
    <w:lvl w:ilvl="0" w:tplc="67BE43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C03B9"/>
    <w:multiLevelType w:val="hybridMultilevel"/>
    <w:tmpl w:val="F38CE788"/>
    <w:lvl w:ilvl="0" w:tplc="67BE43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C6EA8"/>
    <w:multiLevelType w:val="hybridMultilevel"/>
    <w:tmpl w:val="308E32D8"/>
    <w:lvl w:ilvl="0" w:tplc="CFBE3D4E">
      <w:start w:val="5"/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theme="minorBidi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16"/>
  </w:num>
  <w:num w:numId="5">
    <w:abstractNumId w:val="17"/>
  </w:num>
  <w:num w:numId="6">
    <w:abstractNumId w:val="25"/>
  </w:num>
  <w:num w:numId="7">
    <w:abstractNumId w:val="9"/>
  </w:num>
  <w:num w:numId="8">
    <w:abstractNumId w:val="14"/>
  </w:num>
  <w:num w:numId="9">
    <w:abstractNumId w:val="23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3"/>
  </w:num>
  <w:num w:numId="15">
    <w:abstractNumId w:val="11"/>
  </w:num>
  <w:num w:numId="16">
    <w:abstractNumId w:val="22"/>
  </w:num>
  <w:num w:numId="17">
    <w:abstractNumId w:val="4"/>
  </w:num>
  <w:num w:numId="18">
    <w:abstractNumId w:val="27"/>
  </w:num>
  <w:num w:numId="19">
    <w:abstractNumId w:val="24"/>
  </w:num>
  <w:num w:numId="20">
    <w:abstractNumId w:val="18"/>
  </w:num>
  <w:num w:numId="21">
    <w:abstractNumId w:val="26"/>
  </w:num>
  <w:num w:numId="22">
    <w:abstractNumId w:val="6"/>
  </w:num>
  <w:num w:numId="23">
    <w:abstractNumId w:val="12"/>
  </w:num>
  <w:num w:numId="24">
    <w:abstractNumId w:val="19"/>
  </w:num>
  <w:num w:numId="25">
    <w:abstractNumId w:val="20"/>
  </w:num>
  <w:num w:numId="26">
    <w:abstractNumId w:val="5"/>
  </w:num>
  <w:num w:numId="27">
    <w:abstractNumId w:val="1"/>
  </w:num>
  <w:num w:numId="28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06"/>
    <w:rsid w:val="00004EAE"/>
    <w:rsid w:val="000456E1"/>
    <w:rsid w:val="00052382"/>
    <w:rsid w:val="0006568A"/>
    <w:rsid w:val="00076F0F"/>
    <w:rsid w:val="00084253"/>
    <w:rsid w:val="00095D55"/>
    <w:rsid w:val="000D1F49"/>
    <w:rsid w:val="001036C7"/>
    <w:rsid w:val="00145703"/>
    <w:rsid w:val="001727CA"/>
    <w:rsid w:val="00251B21"/>
    <w:rsid w:val="002928D0"/>
    <w:rsid w:val="00296A13"/>
    <w:rsid w:val="002A4BB4"/>
    <w:rsid w:val="002C56E6"/>
    <w:rsid w:val="0031537A"/>
    <w:rsid w:val="00361E11"/>
    <w:rsid w:val="0036626C"/>
    <w:rsid w:val="00380F29"/>
    <w:rsid w:val="0038751C"/>
    <w:rsid w:val="003B4744"/>
    <w:rsid w:val="003E5F92"/>
    <w:rsid w:val="003F0847"/>
    <w:rsid w:val="0040090B"/>
    <w:rsid w:val="00417623"/>
    <w:rsid w:val="00430FC0"/>
    <w:rsid w:val="004346EA"/>
    <w:rsid w:val="0046302A"/>
    <w:rsid w:val="00487D2D"/>
    <w:rsid w:val="004A2B97"/>
    <w:rsid w:val="004D5D62"/>
    <w:rsid w:val="004E0CB7"/>
    <w:rsid w:val="00506487"/>
    <w:rsid w:val="005112D0"/>
    <w:rsid w:val="00516615"/>
    <w:rsid w:val="0056520A"/>
    <w:rsid w:val="00577E06"/>
    <w:rsid w:val="00590C78"/>
    <w:rsid w:val="005A3BF7"/>
    <w:rsid w:val="005D2CFF"/>
    <w:rsid w:val="005F2035"/>
    <w:rsid w:val="005F7990"/>
    <w:rsid w:val="0061330C"/>
    <w:rsid w:val="0063739C"/>
    <w:rsid w:val="00650259"/>
    <w:rsid w:val="006627CE"/>
    <w:rsid w:val="007172D9"/>
    <w:rsid w:val="00770F25"/>
    <w:rsid w:val="007A35A8"/>
    <w:rsid w:val="007B0A85"/>
    <w:rsid w:val="007C6A52"/>
    <w:rsid w:val="007D7E6E"/>
    <w:rsid w:val="007F7B5D"/>
    <w:rsid w:val="0082043E"/>
    <w:rsid w:val="00836129"/>
    <w:rsid w:val="00851091"/>
    <w:rsid w:val="008E203A"/>
    <w:rsid w:val="0090596C"/>
    <w:rsid w:val="0091229C"/>
    <w:rsid w:val="00940E73"/>
    <w:rsid w:val="0096166C"/>
    <w:rsid w:val="0098597D"/>
    <w:rsid w:val="009A7BA2"/>
    <w:rsid w:val="009C2CEC"/>
    <w:rsid w:val="009D0F13"/>
    <w:rsid w:val="009F619A"/>
    <w:rsid w:val="009F6DDE"/>
    <w:rsid w:val="00A26B1A"/>
    <w:rsid w:val="00A370A8"/>
    <w:rsid w:val="00A46926"/>
    <w:rsid w:val="00AA4F2B"/>
    <w:rsid w:val="00AB787A"/>
    <w:rsid w:val="00B620E3"/>
    <w:rsid w:val="00BC76FA"/>
    <w:rsid w:val="00BD4753"/>
    <w:rsid w:val="00BD5CB1"/>
    <w:rsid w:val="00BE62EE"/>
    <w:rsid w:val="00C003BA"/>
    <w:rsid w:val="00C46878"/>
    <w:rsid w:val="00C5553B"/>
    <w:rsid w:val="00C8071D"/>
    <w:rsid w:val="00C8600F"/>
    <w:rsid w:val="00C906B1"/>
    <w:rsid w:val="00CB4A51"/>
    <w:rsid w:val="00CD4532"/>
    <w:rsid w:val="00CD47B0"/>
    <w:rsid w:val="00CD6A06"/>
    <w:rsid w:val="00CD70CE"/>
    <w:rsid w:val="00CE6104"/>
    <w:rsid w:val="00CE7918"/>
    <w:rsid w:val="00D05A08"/>
    <w:rsid w:val="00D16163"/>
    <w:rsid w:val="00D16678"/>
    <w:rsid w:val="00D248CE"/>
    <w:rsid w:val="00D65D5D"/>
    <w:rsid w:val="00DA41C5"/>
    <w:rsid w:val="00DB3FAD"/>
    <w:rsid w:val="00DD7E74"/>
    <w:rsid w:val="00DF4B90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642A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58F7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17623"/>
    <w:rPr>
      <w:color w:val="605E5C"/>
      <w:shd w:val="clear" w:color="auto" w:fill="E1DFDD"/>
    </w:rPr>
  </w:style>
  <w:style w:type="character" w:customStyle="1" w:styleId="paragraph-title">
    <w:name w:val="paragraph-title"/>
    <w:basedOn w:val="DefaultParagraphFont"/>
    <w:rsid w:val="00AB787A"/>
  </w:style>
  <w:style w:type="paragraph" w:styleId="ListParagraph">
    <w:name w:val="List Paragraph"/>
    <w:basedOn w:val="Normal"/>
    <w:uiPriority w:val="34"/>
    <w:semiHidden/>
    <w:qFormat/>
    <w:rsid w:val="00A26B1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172D9"/>
    <w:rPr>
      <w:b/>
      <w:bCs/>
    </w:rPr>
  </w:style>
  <w:style w:type="paragraph" w:customStyle="1" w:styleId="xmsonormal">
    <w:name w:val="x_msonormal"/>
    <w:basedOn w:val="Normal"/>
    <w:rsid w:val="00095D55"/>
    <w:pPr>
      <w:spacing w:after="0" w:line="240" w:lineRule="auto"/>
    </w:pPr>
    <w:rPr>
      <w:rFonts w:ascii="Calibri" w:hAnsi="Calibri" w:cs="Calibri"/>
      <w:sz w:val="22"/>
      <w:szCs w:val="22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ja.Deleeuw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26248BD5D54E5B841AEE725C9E01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15D369-C36A-413A-BB2E-AC26312DF699}"/>
      </w:docPartPr>
      <w:docPartBody>
        <w:p w:rsidR="00A2512A" w:rsidRDefault="00606BDA" w:rsidP="00606BDA">
          <w:pPr>
            <w:pStyle w:val="DB26248BD5D54E5B841AEE725C9E0198"/>
          </w:pPr>
          <w:r w:rsidRPr="0090596C">
            <w:rPr>
              <w:lang w:bidi="nl-NL"/>
            </w:rPr>
            <w:t>E-mail</w:t>
          </w:r>
        </w:p>
      </w:docPartBody>
    </w:docPart>
    <w:docPart>
      <w:docPartPr>
        <w:name w:val="F4952DA171ED41309EF2ABFF2B670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47620-19C3-4649-B411-89A7280649A6}"/>
      </w:docPartPr>
      <w:docPartBody>
        <w:p w:rsidR="00000000" w:rsidRDefault="00850BEC" w:rsidP="00850BEC">
          <w:pPr>
            <w:pStyle w:val="F4952DA171ED41309EF2ABFF2B6709D2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AD"/>
    <w:rsid w:val="00005672"/>
    <w:rsid w:val="000840E6"/>
    <w:rsid w:val="002A59E1"/>
    <w:rsid w:val="00352593"/>
    <w:rsid w:val="003A0C73"/>
    <w:rsid w:val="00477DB2"/>
    <w:rsid w:val="00606BDA"/>
    <w:rsid w:val="00850BEC"/>
    <w:rsid w:val="008B5CBA"/>
    <w:rsid w:val="00A2512A"/>
    <w:rsid w:val="00B46BAF"/>
    <w:rsid w:val="00B80CE5"/>
    <w:rsid w:val="00CE7FA2"/>
    <w:rsid w:val="00EC24AD"/>
    <w:rsid w:val="00F5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723BDCF25E042C8AD2523185ACD854F">
    <w:name w:val="3723BDCF25E042C8AD2523185ACD854F"/>
    <w:rsid w:val="00606BDA"/>
  </w:style>
  <w:style w:type="paragraph" w:customStyle="1" w:styleId="DB26248BD5D54E5B841AEE725C9E0198">
    <w:name w:val="DB26248BD5D54E5B841AEE725C9E0198"/>
    <w:rsid w:val="00606BDA"/>
  </w:style>
  <w:style w:type="paragraph" w:customStyle="1" w:styleId="406734C14213471383823D387277C5AB">
    <w:name w:val="406734C14213471383823D387277C5AB"/>
    <w:rsid w:val="008B5CBA"/>
  </w:style>
  <w:style w:type="paragraph" w:customStyle="1" w:styleId="888F85DC9BB146BB8E7AFF810806D270">
    <w:name w:val="888F85DC9BB146BB8E7AFF810806D270"/>
    <w:rsid w:val="008B5CBA"/>
  </w:style>
  <w:style w:type="paragraph" w:customStyle="1" w:styleId="5E75DD9079AF4A99A62FA26C1FAA85AC">
    <w:name w:val="5E75DD9079AF4A99A62FA26C1FAA85AC"/>
    <w:rsid w:val="008B5CBA"/>
  </w:style>
  <w:style w:type="paragraph" w:customStyle="1" w:styleId="81580AD686664A1695FBE45A6B26893F">
    <w:name w:val="81580AD686664A1695FBE45A6B26893F"/>
    <w:rsid w:val="008B5CBA"/>
  </w:style>
  <w:style w:type="paragraph" w:customStyle="1" w:styleId="38B7176A86C746A9BD8BF9893DEEED1D">
    <w:name w:val="38B7176A86C746A9BD8BF9893DEEED1D"/>
    <w:rsid w:val="008B5CBA"/>
  </w:style>
  <w:style w:type="paragraph" w:customStyle="1" w:styleId="658DCF3CE798412A8B48BEFFE580A8DD">
    <w:name w:val="658DCF3CE798412A8B48BEFFE580A8DD"/>
    <w:rsid w:val="00850BEC"/>
  </w:style>
  <w:style w:type="paragraph" w:customStyle="1" w:styleId="F4952DA171ED41309EF2ABFF2B6709D2">
    <w:name w:val="F4952DA171ED41309EF2ABFF2B6709D2"/>
    <w:rsid w:val="00850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sharepoint/v3"/>
    <ds:schemaRef ds:uri="http://purl.org/dc/terms/"/>
    <ds:schemaRef ds:uri="http://schemas.microsoft.com/office/2006/documentManagement/types"/>
    <ds:schemaRef ds:uri="6dc4bcd6-49db-4c07-9060-8acfc67cef9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b0879af-3eba-417a-a55a-ffe6dcd6ca7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0BA585-7686-4B0A-A2F0-69E16829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2</Pages>
  <Words>602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2023-09-26T11:05:00Z</dcterms:created>
  <dcterms:modified xsi:type="dcterms:W3CDTF">2023-11-15T17:05:00Z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